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97D" w:rsidRPr="00AD788F" w:rsidRDefault="00A2497D" w:rsidP="00A2497D">
      <w:pPr>
        <w:jc w:val="center"/>
        <w:rPr>
          <w:rFonts w:cs="Lao UI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BCEF4" wp14:editId="5FEF4D5E">
                <wp:simplePos x="0" y="0"/>
                <wp:positionH relativeFrom="column">
                  <wp:posOffset>4467225</wp:posOffset>
                </wp:positionH>
                <wp:positionV relativeFrom="paragraph">
                  <wp:posOffset>361950</wp:posOffset>
                </wp:positionV>
                <wp:extent cx="2028825" cy="723900"/>
                <wp:effectExtent l="76200" t="0" r="28575" b="190500"/>
                <wp:wrapNone/>
                <wp:docPr id="10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723900"/>
                        </a:xfrm>
                        <a:prstGeom prst="wedgeEllipseCallout">
                          <a:avLst>
                            <a:gd name="adj1" fmla="val -51838"/>
                            <a:gd name="adj2" fmla="val 69912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97D" w:rsidRPr="00AD788F" w:rsidRDefault="00A2497D" w:rsidP="00A2497D">
                            <w:pPr>
                              <w:jc w:val="center"/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</w:pP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  <w:t>Salve</w:t>
                            </w:r>
                            <w:r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  <w:t>-te</w:t>
                            </w: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8" o:spid="_x0000_s1026" type="#_x0000_t63" style="position:absolute;left:0;text-align:left;margin-left:351.75pt;margin-top:28.5pt;width:159.7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" adj="-397,25901" filled="f" strokecolor="black [3213]" strokeweight="2pt">
                <v:textbox>
                  <w:txbxContent>
                    <w:p w:rsidR="00A2497D" w:rsidRPr="00AD788F" w:rsidRDefault="00A2497D" w:rsidP="00A2497D">
                      <w:pPr>
                        <w:jc w:val="center"/>
                        <w:rPr>
                          <w:rFonts w:cs="Lao UI"/>
                          <w:color w:val="C0504D" w:themeColor="accent2"/>
                          <w:sz w:val="48"/>
                        </w:rPr>
                      </w:pPr>
                      <w:r w:rsidRPr="00AD788F">
                        <w:rPr>
                          <w:rFonts w:cs="Lao UI"/>
                          <w:color w:val="C0504D" w:themeColor="accent2"/>
                          <w:sz w:val="48"/>
                        </w:rPr>
                        <w:t>Salve</w:t>
                      </w:r>
                      <w:r>
                        <w:rPr>
                          <w:rFonts w:cs="Lao UI"/>
                          <w:color w:val="C0504D" w:themeColor="accent2"/>
                          <w:sz w:val="48"/>
                        </w:rPr>
                        <w:t>-te</w:t>
                      </w:r>
                      <w:r w:rsidRPr="00AD788F">
                        <w:rPr>
                          <w:rFonts w:cs="Lao UI"/>
                          <w:color w:val="C0504D" w:themeColor="accent2"/>
                          <w:sz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Lao U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7EA1C" wp14:editId="655D21A4">
                <wp:simplePos x="0" y="0"/>
                <wp:positionH relativeFrom="column">
                  <wp:posOffset>-457200</wp:posOffset>
                </wp:positionH>
                <wp:positionV relativeFrom="paragraph">
                  <wp:posOffset>285750</wp:posOffset>
                </wp:positionV>
                <wp:extent cx="1622425" cy="723900"/>
                <wp:effectExtent l="19050" t="19050" r="330200" b="200025"/>
                <wp:wrapNone/>
                <wp:docPr id="1045" name="Oval Callou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2425" cy="723900"/>
                        </a:xfrm>
                        <a:prstGeom prst="wedgeEllipseCallout">
                          <a:avLst>
                            <a:gd name="adj1" fmla="val 65028"/>
                            <a:gd name="adj2" fmla="val 69912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97D" w:rsidRPr="00AD788F" w:rsidRDefault="00A2497D" w:rsidP="00A2497D">
                            <w:pPr>
                              <w:jc w:val="center"/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</w:pP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  <w:t>Salve!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4" o:spid="_x0000_s1027" type="#_x0000_t63" style="position:absolute;left:0;text-align:left;margin-left:-36pt;margin-top:22.5pt;width:127.7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" adj="24846,25901" filled="f" strokecolor="black [3213]" strokeweight="2pt">
                <v:textbox>
                  <w:txbxContent>
                    <w:p w:rsidR="00A2497D" w:rsidRPr="00AD788F" w:rsidRDefault="00A2497D" w:rsidP="00A2497D">
                      <w:pPr>
                        <w:jc w:val="center"/>
                        <w:rPr>
                          <w:rFonts w:cs="Lao UI"/>
                          <w:color w:val="C0504D" w:themeColor="accent2"/>
                          <w:sz w:val="48"/>
                        </w:rPr>
                      </w:pPr>
                      <w:r w:rsidRPr="00AD788F">
                        <w:rPr>
                          <w:rFonts w:cs="Lao UI"/>
                          <w:color w:val="C0504D" w:themeColor="accent2"/>
                          <w:sz w:val="48"/>
                        </w:rPr>
                        <w:t>Salve!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Lao UI"/>
          <w:b/>
          <w:sz w:val="32"/>
        </w:rPr>
        <w:t xml:space="preserve">Introduction: </w:t>
      </w:r>
      <w:r w:rsidRPr="00AD788F">
        <w:rPr>
          <w:rFonts w:cs="Lao UI"/>
          <w:b/>
          <w:sz w:val="32"/>
        </w:rPr>
        <w:t>Saying hello</w:t>
      </w:r>
    </w:p>
    <w:p w:rsidR="00A2497D" w:rsidRDefault="00A2497D" w:rsidP="00A2497D">
      <w:pPr>
        <w:jc w:val="center"/>
        <w:rPr>
          <w:b/>
          <w:sz w:val="28"/>
        </w:rPr>
      </w:pPr>
      <w:r w:rsidRPr="00220FAE">
        <w:t xml:space="preserve"> </w:t>
      </w:r>
      <w:r>
        <w:rPr>
          <w:rFonts w:ascii="Lao UI" w:hAnsi="Lao UI" w:cs="Lao U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078F4" wp14:editId="7E8D0373">
                <wp:simplePos x="0" y="0"/>
                <wp:positionH relativeFrom="column">
                  <wp:posOffset>2152650</wp:posOffset>
                </wp:positionH>
                <wp:positionV relativeFrom="paragraph">
                  <wp:posOffset>5211445</wp:posOffset>
                </wp:positionV>
                <wp:extent cx="1905000" cy="723900"/>
                <wp:effectExtent l="19050" t="19050" r="38100" b="247650"/>
                <wp:wrapNone/>
                <wp:docPr id="1044" name="Oval Callou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723900"/>
                        </a:xfrm>
                        <a:prstGeom prst="wedgeEllipseCallout">
                          <a:avLst>
                            <a:gd name="adj1" fmla="val -30649"/>
                            <a:gd name="adj2" fmla="val 804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97D" w:rsidRPr="00AD788F" w:rsidRDefault="00A2497D" w:rsidP="00A2497D">
                            <w:pPr>
                              <w:jc w:val="center"/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</w:pP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  <w:t>Quis 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5" o:spid="_x0000_s1028" type="#_x0000_t63" style="position:absolute;left:0;text-align:left;margin-left:169.5pt;margin-top:410.35pt;width:150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" adj="4180,28169" filled="f" strokecolor="black [3213]" strokeweight="2pt">
                <v:path arrowok="t"/>
                <v:textbox>
                  <w:txbxContent>
                    <w:p w:rsidR="00A2497D" w:rsidRPr="00AD788F" w:rsidRDefault="00A2497D" w:rsidP="00A2497D">
                      <w:pPr>
                        <w:jc w:val="center"/>
                        <w:rPr>
                          <w:rFonts w:cs="Lao UI"/>
                          <w:color w:val="C0504D" w:themeColor="accent2"/>
                          <w:sz w:val="48"/>
                        </w:rPr>
                      </w:pPr>
                      <w:proofErr w:type="spellStart"/>
                      <w:proofErr w:type="gramStart"/>
                      <w:r w:rsidRPr="00AD788F">
                        <w:rPr>
                          <w:rFonts w:cs="Lao UI"/>
                          <w:color w:val="C0504D" w:themeColor="accent2"/>
                          <w:sz w:val="48"/>
                        </w:rPr>
                        <w:t>Quis</w:t>
                      </w:r>
                      <w:proofErr w:type="spellEnd"/>
                      <w:r w:rsidRPr="00AD788F">
                        <w:rPr>
                          <w:rFonts w:cs="Lao UI"/>
                          <w:color w:val="C0504D" w:themeColor="accent2"/>
                          <w:sz w:val="48"/>
                        </w:rPr>
                        <w:t xml:space="preserve"> </w:t>
                      </w:r>
                      <w:proofErr w:type="spellStart"/>
                      <w:r w:rsidRPr="00AD788F">
                        <w:rPr>
                          <w:rFonts w:cs="Lao UI"/>
                          <w:color w:val="C0504D" w:themeColor="accent2"/>
                          <w:sz w:val="48"/>
                        </w:rPr>
                        <w:t>es</w:t>
                      </w:r>
                      <w:proofErr w:type="spellEnd"/>
                      <w:r w:rsidRPr="00AD788F">
                        <w:rPr>
                          <w:rFonts w:cs="Lao UI"/>
                          <w:color w:val="C0504D" w:themeColor="accent2"/>
                          <w:sz w:val="48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Lao UI" w:hAnsi="Lao UI" w:cs="La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CA58AE" wp14:editId="27B8AF1A">
                <wp:simplePos x="0" y="0"/>
                <wp:positionH relativeFrom="column">
                  <wp:posOffset>2222500</wp:posOffset>
                </wp:positionH>
                <wp:positionV relativeFrom="paragraph">
                  <wp:posOffset>6497320</wp:posOffset>
                </wp:positionV>
                <wp:extent cx="1905000" cy="723900"/>
                <wp:effectExtent l="19050" t="19050" r="38100" b="247650"/>
                <wp:wrapNone/>
                <wp:docPr id="1043" name="Oval Callou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723900"/>
                        </a:xfrm>
                        <a:prstGeom prst="wedgeEllipseCallout">
                          <a:avLst>
                            <a:gd name="adj1" fmla="val -30649"/>
                            <a:gd name="adj2" fmla="val 804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97D" w:rsidRPr="00AD788F" w:rsidRDefault="00A2497D" w:rsidP="00A2497D">
                            <w:pPr>
                              <w:jc w:val="center"/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</w:pP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48"/>
                              </w:rPr>
                              <w:t>Sum….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6" o:spid="_x0000_s1029" type="#_x0000_t63" style="position:absolute;left:0;text-align:left;margin-left:175pt;margin-top:511.6pt;width:150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" adj="4180,28169" filled="f" strokecolor="black [3213]" strokeweight="2pt">
                <v:path arrowok="t"/>
                <v:textbox>
                  <w:txbxContent>
                    <w:p w:rsidR="00A2497D" w:rsidRPr="00AD788F" w:rsidRDefault="00A2497D" w:rsidP="00A2497D">
                      <w:pPr>
                        <w:jc w:val="center"/>
                        <w:rPr>
                          <w:rFonts w:cs="Lao UI"/>
                          <w:color w:val="C0504D" w:themeColor="accent2"/>
                          <w:sz w:val="48"/>
                        </w:rPr>
                      </w:pPr>
                      <w:r w:rsidRPr="00AD788F">
                        <w:rPr>
                          <w:rFonts w:cs="Lao UI"/>
                          <w:color w:val="C0504D" w:themeColor="accent2"/>
                          <w:sz w:val="48"/>
                        </w:rPr>
                        <w:t>Sum….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o UI" w:hAnsi="Lao UI" w:cs="Lao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25282" wp14:editId="06C442CF">
                <wp:simplePos x="0" y="0"/>
                <wp:positionH relativeFrom="column">
                  <wp:posOffset>-194945</wp:posOffset>
                </wp:positionH>
                <wp:positionV relativeFrom="paragraph">
                  <wp:posOffset>6334125</wp:posOffset>
                </wp:positionV>
                <wp:extent cx="1544955" cy="1253490"/>
                <wp:effectExtent l="0" t="0" r="8255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97D" w:rsidRDefault="00A2497D" w:rsidP="00A249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85580" wp14:editId="6154D542">
                                  <wp:extent cx="1361477" cy="1007409"/>
                                  <wp:effectExtent l="0" t="0" r="0" b="2540"/>
                                  <wp:docPr id="12" name="Picture 12" descr="http://unboxedwriters.com/wp-content/uploads/2011/04/iam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unboxedwriters.com/wp-content/uploads/2011/04/iam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111" cy="1008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-15.35pt;margin-top:498.75pt;width:121.65pt;height:98.7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" stroked="f">
                <v:textbox style="mso-fit-shape-to-text:t">
                  <w:txbxContent>
                    <w:p w:rsidR="00A2497D" w:rsidRDefault="00A2497D" w:rsidP="00A2497D">
                      <w:r>
                        <w:rPr>
                          <w:noProof/>
                        </w:rPr>
                        <w:drawing>
                          <wp:inline distT="0" distB="0" distL="0" distR="0" wp14:anchorId="17D85580" wp14:editId="6154D542">
                            <wp:extent cx="1361477" cy="1007409"/>
                            <wp:effectExtent l="0" t="0" r="0" b="2540"/>
                            <wp:docPr id="12" name="Picture 12" descr="http://unboxedwriters.com/wp-content/uploads/2011/04/iam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unboxedwriters.com/wp-content/uploads/2011/04/iam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111" cy="1008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o UI" w:hAnsi="Lao UI" w:cs="Lao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3C329" wp14:editId="6CA2CC11">
                <wp:simplePos x="0" y="0"/>
                <wp:positionH relativeFrom="column">
                  <wp:posOffset>-38100</wp:posOffset>
                </wp:positionH>
                <wp:positionV relativeFrom="paragraph">
                  <wp:posOffset>5049520</wp:posOffset>
                </wp:positionV>
                <wp:extent cx="1381125" cy="828675"/>
                <wp:effectExtent l="0" t="0" r="9525" b="9525"/>
                <wp:wrapNone/>
                <wp:docPr id="10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1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97D" w:rsidRDefault="00A2497D" w:rsidP="00A2497D">
                            <w:r w:rsidRPr="00613629">
                              <w:rPr>
                                <w:noProof/>
                              </w:rPr>
                              <w:drawing>
                                <wp:inline distT="0" distB="0" distL="0" distR="0" wp14:anchorId="4AF7227C" wp14:editId="05F2CBF6">
                                  <wp:extent cx="1200150" cy="847725"/>
                                  <wp:effectExtent l="0" t="0" r="0" b="9525"/>
                                  <wp:docPr id="3076" name="Picture 4" descr="http://www.beliefnet.com/columnists/yourbestlifenow/files/2013/06/Who-are-yo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6" name="Picture 4" descr="http://www.beliefnet.com/columnists/yourbestlifenow/files/2013/06/Who-are-yo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-3pt;margin-top:397.6pt;width:108.7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" fillcolor="white [3201]" stroked="f" strokeweight=".5pt">
                <v:path arrowok="t"/>
                <v:textbox>
                  <w:txbxContent>
                    <w:p w:rsidR="00A2497D" w:rsidRDefault="00A2497D" w:rsidP="00A2497D">
                      <w:r w:rsidRPr="00613629">
                        <w:rPr>
                          <w:noProof/>
                        </w:rPr>
                        <w:drawing>
                          <wp:inline distT="0" distB="0" distL="0" distR="0" wp14:anchorId="4AF7227C" wp14:editId="05F2CBF6">
                            <wp:extent cx="1200150" cy="847725"/>
                            <wp:effectExtent l="0" t="0" r="0" b="9525"/>
                            <wp:docPr id="3076" name="Picture 4" descr="http://www.beliefnet.com/columnists/yourbestlifenow/files/2013/06/Who-are-yo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6" name="Picture 4" descr="http://www.beliefnet.com/columnists/yourbestlifenow/files/2013/06/Who-are-yo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1D48">
        <w:rPr>
          <w:noProof/>
        </w:rPr>
        <w:drawing>
          <wp:inline distT="0" distB="0" distL="0" distR="0" wp14:anchorId="3C7B8FA7" wp14:editId="6B42CDA9">
            <wp:extent cx="1609725" cy="2922787"/>
            <wp:effectExtent l="0" t="0" r="0" b="0"/>
            <wp:docPr id="21" name="Picture 21" descr="http://4.bp.blogspot.com/-x-LKXIySFLA/Uo6CX2mSplI/AAAAAAAADls/qbjSWL1tGOk/s1600/Roman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x-LKXIySFLA/Uo6CX2mSplI/AAAAAAAADls/qbjSWL1tGOk/s1600/Roman_b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43" cy="293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o UI" w:hAnsi="Lao UI" w:cs="Lao UI"/>
        </w:rPr>
        <w:t xml:space="preserve">  </w:t>
      </w:r>
      <w:r>
        <w:rPr>
          <w:noProof/>
        </w:rPr>
        <w:drawing>
          <wp:inline distT="0" distB="0" distL="0" distR="0" wp14:anchorId="7CD8BDFC" wp14:editId="21FD5479">
            <wp:extent cx="1209675" cy="2503607"/>
            <wp:effectExtent l="0" t="0" r="0" b="0"/>
            <wp:docPr id="22" name="Picture 22" descr="http://www.clipartguide.com/_named_clipart_images/0511-1103-3117-2240_Cartoon_of_a_Little_Girl_Dressed_up_Like_a_Greek_Goddess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lipartguide.com/_named_clipart_images/0511-1103-3117-2240_Cartoon_of_a_Little_Girl_Dressed_up_Like_a_Greek_Goddess_clipart_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55" cy="25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o UI" w:hAnsi="Lao UI" w:cs="Lao UI"/>
        </w:rPr>
        <w:t xml:space="preserve">                                                                            </w:t>
      </w:r>
    </w:p>
    <w:p w:rsidR="00A2497D" w:rsidRDefault="00A2497D" w:rsidP="00A2497D">
      <w:pPr>
        <w:jc w:val="center"/>
        <w:rPr>
          <w:b/>
          <w:sz w:val="28"/>
        </w:rPr>
      </w:pPr>
      <w:r>
        <w:rPr>
          <w:rFonts w:ascii="Lao UI" w:hAnsi="Lao UI" w:cs="La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E7D67" wp14:editId="713D8AEB">
                <wp:simplePos x="0" y="0"/>
                <wp:positionH relativeFrom="column">
                  <wp:posOffset>285750</wp:posOffset>
                </wp:positionH>
                <wp:positionV relativeFrom="paragraph">
                  <wp:posOffset>133985</wp:posOffset>
                </wp:positionV>
                <wp:extent cx="2275840" cy="885825"/>
                <wp:effectExtent l="0" t="0" r="12700" b="28575"/>
                <wp:wrapNone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97D" w:rsidRPr="00AD788F" w:rsidRDefault="00A2497D" w:rsidP="00A2497D">
                            <w:pPr>
                              <w:jc w:val="center"/>
                              <w:rPr>
                                <w:rFonts w:cs="Lao UI"/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AD788F">
                              <w:rPr>
                                <w:rFonts w:cs="Lao UI"/>
                                <w:sz w:val="36"/>
                                <w:szCs w:val="32"/>
                              </w:rPr>
                              <w:t>Marc</w:t>
                            </w:r>
                            <w:r w:rsidRPr="00AD788F">
                              <w:rPr>
                                <w:rFonts w:cs="Lao UI"/>
                                <w:b/>
                                <w:color w:val="C0504D" w:themeColor="accent2"/>
                                <w:sz w:val="36"/>
                                <w:szCs w:val="32"/>
                              </w:rPr>
                              <w:t>-us</w:t>
                            </w:r>
                          </w:p>
                          <w:p w:rsidR="00A2497D" w:rsidRPr="00AD788F" w:rsidRDefault="00A2497D" w:rsidP="00A2497D">
                            <w:pPr>
                              <w:rPr>
                                <w:rFonts w:cs="Lao UI"/>
                                <w:color w:val="C0504D" w:themeColor="accent2"/>
                                <w:sz w:val="28"/>
                                <w:szCs w:val="32"/>
                              </w:rPr>
                            </w:pP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28"/>
                                <w:szCs w:val="32"/>
                              </w:rPr>
                              <w:t xml:space="preserve">Male = </w:t>
                            </w:r>
                            <w:r w:rsidRPr="00AD788F">
                              <w:rPr>
                                <w:rFonts w:cs="Lao UI"/>
                                <w:b/>
                                <w:color w:val="C0504D" w:themeColor="accent2"/>
                                <w:sz w:val="28"/>
                                <w:szCs w:val="32"/>
                              </w:rPr>
                              <w:t xml:space="preserve">us </w:t>
                            </w: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28"/>
                                <w:szCs w:val="32"/>
                              </w:rPr>
                              <w:t>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.5pt;margin-top:10.55pt;width:179.2pt;height:69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">
                <v:textbox>
                  <w:txbxContent>
                    <w:p w:rsidR="00A2497D" w:rsidRPr="00AD788F" w:rsidRDefault="00A2497D" w:rsidP="00A2497D">
                      <w:pPr>
                        <w:jc w:val="center"/>
                        <w:rPr>
                          <w:rFonts w:cs="Lao UI"/>
                          <w:b/>
                          <w:color w:val="FF0000"/>
                          <w:sz w:val="36"/>
                          <w:szCs w:val="32"/>
                        </w:rPr>
                      </w:pPr>
                      <w:r w:rsidRPr="00AD788F">
                        <w:rPr>
                          <w:rFonts w:cs="Lao UI"/>
                          <w:sz w:val="36"/>
                          <w:szCs w:val="32"/>
                        </w:rPr>
                        <w:t>Marc</w:t>
                      </w:r>
                      <w:r w:rsidRPr="00AD788F">
                        <w:rPr>
                          <w:rFonts w:cs="Lao UI"/>
                          <w:b/>
                          <w:color w:val="C0504D" w:themeColor="accent2"/>
                          <w:sz w:val="36"/>
                          <w:szCs w:val="32"/>
                        </w:rPr>
                        <w:t>-us</w:t>
                      </w:r>
                    </w:p>
                    <w:p w:rsidR="00A2497D" w:rsidRPr="00AD788F" w:rsidRDefault="00A2497D" w:rsidP="00A2497D">
                      <w:pPr>
                        <w:rPr>
                          <w:rFonts w:cs="Lao UI"/>
                          <w:color w:val="C0504D" w:themeColor="accent2"/>
                          <w:sz w:val="28"/>
                          <w:szCs w:val="32"/>
                        </w:rPr>
                      </w:pPr>
                      <w:r w:rsidRPr="00AD788F">
                        <w:rPr>
                          <w:rFonts w:cs="Lao UI"/>
                          <w:color w:val="C0504D" w:themeColor="accent2"/>
                          <w:sz w:val="28"/>
                          <w:szCs w:val="32"/>
                        </w:rPr>
                        <w:t xml:space="preserve">Male = </w:t>
                      </w:r>
                      <w:r w:rsidRPr="00AD788F">
                        <w:rPr>
                          <w:rFonts w:cs="Lao UI"/>
                          <w:b/>
                          <w:color w:val="C0504D" w:themeColor="accent2"/>
                          <w:sz w:val="28"/>
                          <w:szCs w:val="32"/>
                        </w:rPr>
                        <w:t xml:space="preserve">us </w:t>
                      </w:r>
                      <w:r w:rsidRPr="00AD788F">
                        <w:rPr>
                          <w:rFonts w:cs="Lao UI"/>
                          <w:color w:val="C0504D" w:themeColor="accent2"/>
                          <w:sz w:val="28"/>
                          <w:szCs w:val="32"/>
                        </w:rPr>
                        <w:t>ending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o UI" w:hAnsi="Lao UI" w:cs="Lao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7438B" wp14:editId="6EB7142B">
                <wp:simplePos x="0" y="0"/>
                <wp:positionH relativeFrom="column">
                  <wp:posOffset>3533775</wp:posOffset>
                </wp:positionH>
                <wp:positionV relativeFrom="paragraph">
                  <wp:posOffset>133985</wp:posOffset>
                </wp:positionV>
                <wp:extent cx="2212975" cy="885825"/>
                <wp:effectExtent l="0" t="0" r="15875" b="28575"/>
                <wp:wrapNone/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97D" w:rsidRPr="00AD788F" w:rsidRDefault="00A2497D" w:rsidP="00A2497D">
                            <w:pPr>
                              <w:jc w:val="center"/>
                              <w:rPr>
                                <w:rFonts w:cs="Lao UI"/>
                                <w:b/>
                                <w:color w:val="FF0000"/>
                                <w:sz w:val="36"/>
                              </w:rPr>
                            </w:pPr>
                            <w:r w:rsidRPr="00AD788F">
                              <w:rPr>
                                <w:rFonts w:cs="Lao UI"/>
                                <w:sz w:val="36"/>
                              </w:rPr>
                              <w:t>Juli</w:t>
                            </w:r>
                            <w:r w:rsidRPr="00AD788F">
                              <w:rPr>
                                <w:rFonts w:cs="Lao UI"/>
                                <w:b/>
                                <w:color w:val="C0504D" w:themeColor="accent2"/>
                                <w:sz w:val="36"/>
                              </w:rPr>
                              <w:t>-a</w:t>
                            </w:r>
                          </w:p>
                          <w:p w:rsidR="00A2497D" w:rsidRPr="00AD788F" w:rsidRDefault="00A2497D" w:rsidP="00A2497D">
                            <w:pPr>
                              <w:rPr>
                                <w:rFonts w:cs="Lao UI"/>
                                <w:color w:val="C0504D" w:themeColor="accent2"/>
                                <w:sz w:val="28"/>
                              </w:rPr>
                            </w:pP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28"/>
                              </w:rPr>
                              <w:t xml:space="preserve">Female= </w:t>
                            </w:r>
                            <w:r w:rsidRPr="00AD788F">
                              <w:rPr>
                                <w:rFonts w:cs="Lao UI"/>
                                <w:b/>
                                <w:color w:val="C0504D" w:themeColor="accent2"/>
                                <w:sz w:val="28"/>
                              </w:rPr>
                              <w:t>a</w:t>
                            </w:r>
                            <w:r w:rsidRPr="00AD788F">
                              <w:rPr>
                                <w:rFonts w:cs="Lao UI"/>
                                <w:color w:val="C0504D" w:themeColor="accent2"/>
                                <w:sz w:val="28"/>
                              </w:rPr>
                              <w:t xml:space="preserve">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8.25pt;margin-top:10.55pt;width:174.2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">
                <v:textbox>
                  <w:txbxContent>
                    <w:p w:rsidR="00A2497D" w:rsidRPr="00AD788F" w:rsidRDefault="00A2497D" w:rsidP="00A2497D">
                      <w:pPr>
                        <w:jc w:val="center"/>
                        <w:rPr>
                          <w:rFonts w:cs="Lao UI"/>
                          <w:b/>
                          <w:color w:val="FF0000"/>
                          <w:sz w:val="36"/>
                        </w:rPr>
                      </w:pPr>
                      <w:proofErr w:type="spellStart"/>
                      <w:r w:rsidRPr="00AD788F">
                        <w:rPr>
                          <w:rFonts w:cs="Lao UI"/>
                          <w:sz w:val="36"/>
                        </w:rPr>
                        <w:t>Juli</w:t>
                      </w:r>
                      <w:proofErr w:type="spellEnd"/>
                      <w:r w:rsidRPr="00AD788F">
                        <w:rPr>
                          <w:rFonts w:cs="Lao UI"/>
                          <w:b/>
                          <w:color w:val="C0504D" w:themeColor="accent2"/>
                          <w:sz w:val="36"/>
                        </w:rPr>
                        <w:t>-a</w:t>
                      </w:r>
                    </w:p>
                    <w:p w:rsidR="00A2497D" w:rsidRPr="00AD788F" w:rsidRDefault="00A2497D" w:rsidP="00A2497D">
                      <w:pPr>
                        <w:rPr>
                          <w:rFonts w:cs="Lao UI"/>
                          <w:color w:val="C0504D" w:themeColor="accent2"/>
                          <w:sz w:val="28"/>
                        </w:rPr>
                      </w:pPr>
                      <w:r w:rsidRPr="00AD788F">
                        <w:rPr>
                          <w:rFonts w:cs="Lao UI"/>
                          <w:color w:val="C0504D" w:themeColor="accent2"/>
                          <w:sz w:val="28"/>
                        </w:rPr>
                        <w:t xml:space="preserve">Female= </w:t>
                      </w:r>
                      <w:r w:rsidRPr="00AD788F">
                        <w:rPr>
                          <w:rFonts w:cs="Lao UI"/>
                          <w:b/>
                          <w:color w:val="C0504D" w:themeColor="accent2"/>
                          <w:sz w:val="28"/>
                        </w:rPr>
                        <w:t>a</w:t>
                      </w:r>
                      <w:r w:rsidRPr="00AD788F">
                        <w:rPr>
                          <w:rFonts w:cs="Lao UI"/>
                          <w:color w:val="C0504D" w:themeColor="accent2"/>
                          <w:sz w:val="28"/>
                        </w:rPr>
                        <w:t xml:space="preserve"> ending</w:t>
                      </w:r>
                    </w:p>
                  </w:txbxContent>
                </v:textbox>
              </v:shape>
            </w:pict>
          </mc:Fallback>
        </mc:AlternateContent>
      </w:r>
    </w:p>
    <w:p w:rsidR="00A2497D" w:rsidRDefault="00A2497D" w:rsidP="00A2497D">
      <w:pPr>
        <w:rPr>
          <w:b/>
          <w:sz w:val="28"/>
        </w:rPr>
      </w:pPr>
      <w:r>
        <w:rPr>
          <w:b/>
          <w:sz w:val="28"/>
        </w:rPr>
        <w:br w:type="page"/>
      </w:r>
    </w:p>
    <w:p w:rsidR="00A2497D" w:rsidRPr="00672E5B" w:rsidRDefault="00A2497D" w:rsidP="00A2497D">
      <w:pPr>
        <w:jc w:val="center"/>
        <w:rPr>
          <w:b/>
          <w:sz w:val="32"/>
          <w:szCs w:val="32"/>
        </w:rPr>
      </w:pPr>
      <w:r w:rsidRPr="00672E5B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59BC57A3" wp14:editId="297AEF78">
            <wp:simplePos x="0" y="0"/>
            <wp:positionH relativeFrom="column">
              <wp:posOffset>4284980</wp:posOffset>
            </wp:positionH>
            <wp:positionV relativeFrom="paragraph">
              <wp:posOffset>457200</wp:posOffset>
            </wp:positionV>
            <wp:extent cx="1397000" cy="1181100"/>
            <wp:effectExtent l="0" t="0" r="0" b="0"/>
            <wp:wrapSquare wrapText="bothSides"/>
            <wp:docPr id="14359" name="Picture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E5B">
        <w:rPr>
          <w:b/>
          <w:sz w:val="32"/>
          <w:szCs w:val="32"/>
        </w:rPr>
        <w:t>How are you? Quid agis?</w:t>
      </w:r>
    </w:p>
    <w:p w:rsidR="00A2497D" w:rsidRDefault="00A2497D" w:rsidP="00A2497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Write the Latin word that describes how each person feels.</w:t>
      </w: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He looks like he feels __________________            </w:t>
      </w:r>
    </w:p>
    <w:p w:rsidR="00A2497D" w:rsidRDefault="00A2497D" w:rsidP="00A2497D">
      <w:pPr>
        <w:rPr>
          <w:sz w:val="24"/>
          <w:szCs w:val="24"/>
        </w:rPr>
      </w:pPr>
    </w:p>
    <w:p w:rsidR="00A2497D" w:rsidRDefault="00A2497D" w:rsidP="00A2497D">
      <w:pPr>
        <w:rPr>
          <w:sz w:val="24"/>
          <w:szCs w:val="24"/>
        </w:rPr>
      </w:pPr>
    </w:p>
    <w:p w:rsidR="00A2497D" w:rsidRDefault="00A2497D" w:rsidP="00A2497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946D743" wp14:editId="6DBCF3CA">
            <wp:simplePos x="0" y="0"/>
            <wp:positionH relativeFrom="column">
              <wp:posOffset>4295775</wp:posOffset>
            </wp:positionH>
            <wp:positionV relativeFrom="paragraph">
              <wp:posOffset>215265</wp:posOffset>
            </wp:positionV>
            <wp:extent cx="1274445" cy="1176655"/>
            <wp:effectExtent l="0" t="0" r="0" b="0"/>
            <wp:wrapSquare wrapText="bothSides"/>
            <wp:docPr id="14358" name="Picture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97D" w:rsidRDefault="00A2497D" w:rsidP="00A2497D">
      <w:pPr>
        <w:rPr>
          <w:sz w:val="24"/>
          <w:szCs w:val="24"/>
        </w:rPr>
      </w:pP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He looks like he feels __________________ </w:t>
      </w:r>
    </w:p>
    <w:p w:rsidR="00A2497D" w:rsidRDefault="00A2497D" w:rsidP="00A2497D">
      <w:pPr>
        <w:rPr>
          <w:sz w:val="24"/>
          <w:szCs w:val="24"/>
        </w:rPr>
      </w:pPr>
    </w:p>
    <w:p w:rsidR="00A2497D" w:rsidRDefault="00A2497D" w:rsidP="00A2497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34640CF" wp14:editId="19313C43">
            <wp:simplePos x="0" y="0"/>
            <wp:positionH relativeFrom="column">
              <wp:posOffset>3362325</wp:posOffset>
            </wp:positionH>
            <wp:positionV relativeFrom="paragraph">
              <wp:posOffset>322580</wp:posOffset>
            </wp:positionV>
            <wp:extent cx="1714500" cy="1856740"/>
            <wp:effectExtent l="0" t="0" r="0" b="0"/>
            <wp:wrapSquare wrapText="bothSides"/>
            <wp:docPr id="14357" name="Picture 1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 xml:space="preserve">2. Draw a picture of your face and complete the sentence. </w:t>
      </w:r>
    </w:p>
    <w:p w:rsidR="00A2497D" w:rsidRDefault="00A2497D" w:rsidP="00A2497D">
      <w:pPr>
        <w:rPr>
          <w:sz w:val="24"/>
          <w:szCs w:val="24"/>
        </w:rPr>
      </w:pPr>
    </w:p>
    <w:p w:rsidR="00A2497D" w:rsidRDefault="00A2497D" w:rsidP="00A2497D">
      <w:pPr>
        <w:rPr>
          <w:sz w:val="24"/>
          <w:szCs w:val="24"/>
        </w:rPr>
      </w:pP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Sum _________________</w:t>
      </w:r>
    </w:p>
    <w:p w:rsidR="00A2497D" w:rsidRDefault="00A2497D" w:rsidP="00A2497D">
      <w:pPr>
        <w:rPr>
          <w:sz w:val="24"/>
          <w:szCs w:val="24"/>
        </w:rPr>
      </w:pP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 xml:space="preserve">3. Ask three people how they are in Latin and then circle their responses. </w:t>
      </w: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>Person 1:     bene                optime                pessime               tristis                iratus</w:t>
      </w:r>
      <w:r w:rsidR="001B19C7">
        <w:rPr>
          <w:sz w:val="24"/>
          <w:szCs w:val="24"/>
        </w:rPr>
        <w:t>/a</w:t>
      </w:r>
      <w:r>
        <w:rPr>
          <w:sz w:val="24"/>
          <w:szCs w:val="24"/>
        </w:rPr>
        <w:t xml:space="preserve"> </w:t>
      </w: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>Person 2:     bene                optime                pessime               tristis                iratus</w:t>
      </w:r>
      <w:r w:rsidR="001B19C7">
        <w:rPr>
          <w:sz w:val="24"/>
          <w:szCs w:val="24"/>
        </w:rPr>
        <w:t>/a</w:t>
      </w: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>Person 3:     bene                optime                pessime               tristis                iratus</w:t>
      </w:r>
      <w:r w:rsidR="001B19C7">
        <w:rPr>
          <w:sz w:val="24"/>
          <w:szCs w:val="24"/>
        </w:rPr>
        <w:t>/a</w:t>
      </w:r>
      <w:bookmarkStart w:id="0" w:name="_GoBack"/>
      <w:bookmarkEnd w:id="0"/>
      <w:r>
        <w:rPr>
          <w:sz w:val="24"/>
          <w:szCs w:val="24"/>
        </w:rPr>
        <w:t xml:space="preserve"> </w:t>
      </w:r>
    </w:p>
    <w:p w:rsidR="00A2497D" w:rsidRDefault="00A2497D" w:rsidP="00A2497D">
      <w:pPr>
        <w:rPr>
          <w:sz w:val="24"/>
          <w:szCs w:val="24"/>
        </w:rPr>
      </w:pP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 xml:space="preserve">4. Fill in the Latin word that fits best. </w:t>
      </w: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>How do you feel when you get an ice cream cone?      ______________</w:t>
      </w: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>How do you feel when you fall down and scrape your knee?     ______________</w:t>
      </w:r>
    </w:p>
    <w:p w:rsidR="00A2497D" w:rsidRDefault="00A2497D" w:rsidP="00A2497D">
      <w:pPr>
        <w:rPr>
          <w:sz w:val="24"/>
          <w:szCs w:val="24"/>
        </w:rPr>
      </w:pPr>
      <w:r>
        <w:rPr>
          <w:sz w:val="24"/>
          <w:szCs w:val="24"/>
        </w:rPr>
        <w:t>How do you feel when you are well?    ________________</w:t>
      </w:r>
    </w:p>
    <w:p w:rsidR="00A2497D" w:rsidRDefault="00A2497D" w:rsidP="00A2497D">
      <w:pPr>
        <w:rPr>
          <w:b/>
          <w:sz w:val="28"/>
        </w:rPr>
      </w:pPr>
      <w:r>
        <w:rPr>
          <w:b/>
          <w:sz w:val="28"/>
        </w:rPr>
        <w:br w:type="page"/>
      </w:r>
    </w:p>
    <w:p w:rsidR="00A2497D" w:rsidRPr="00E529CF" w:rsidRDefault="00A2497D" w:rsidP="00A2497D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Chapter</w:t>
      </w:r>
      <w:r w:rsidRPr="00E529CF">
        <w:rPr>
          <w:b/>
          <w:sz w:val="28"/>
        </w:rPr>
        <w:t xml:space="preserve"> 1: The Romans and our modern world</w:t>
      </w:r>
    </w:p>
    <w:p w:rsidR="00A2497D" w:rsidRDefault="00A2497D" w:rsidP="00A2497D">
      <w:pPr>
        <w:rPr>
          <w:b/>
        </w:rPr>
      </w:pPr>
    </w:p>
    <w:p w:rsidR="00A2497D" w:rsidRPr="00116375" w:rsidRDefault="00A2497D" w:rsidP="00A2497D">
      <w:pPr>
        <w:pStyle w:val="ListParagraph"/>
        <w:numPr>
          <w:ilvl w:val="0"/>
          <w:numId w:val="1"/>
        </w:numPr>
        <w:rPr>
          <w:b/>
          <w:sz w:val="24"/>
        </w:rPr>
      </w:pPr>
      <w:r w:rsidRPr="00116375">
        <w:rPr>
          <w:b/>
          <w:sz w:val="24"/>
        </w:rPr>
        <w:t>World map</w:t>
      </w:r>
    </w:p>
    <w:p w:rsidR="00A2497D" w:rsidRPr="00116375" w:rsidRDefault="00A2497D" w:rsidP="00A2497D">
      <w:pPr>
        <w:pStyle w:val="ListParagraph"/>
        <w:rPr>
          <w:b/>
          <w:sz w:val="24"/>
        </w:rPr>
      </w:pPr>
    </w:p>
    <w:p w:rsidR="00A2497D" w:rsidRPr="00116375" w:rsidRDefault="00A2497D" w:rsidP="00A2497D">
      <w:pPr>
        <w:pStyle w:val="ListParagraph"/>
        <w:numPr>
          <w:ilvl w:val="0"/>
          <w:numId w:val="2"/>
        </w:numPr>
        <w:rPr>
          <w:sz w:val="24"/>
        </w:rPr>
      </w:pPr>
      <w:r w:rsidRPr="00116375">
        <w:rPr>
          <w:sz w:val="24"/>
        </w:rPr>
        <w:t>Can you find Britain and Wales?</w:t>
      </w:r>
    </w:p>
    <w:p w:rsidR="00A2497D" w:rsidRPr="00116375" w:rsidRDefault="00A2497D" w:rsidP="00A2497D">
      <w:pPr>
        <w:pStyle w:val="ListParagraph"/>
        <w:ind w:left="1080"/>
        <w:rPr>
          <w:sz w:val="24"/>
        </w:rPr>
      </w:pPr>
    </w:p>
    <w:p w:rsidR="00A2497D" w:rsidRPr="00116375" w:rsidRDefault="00A2497D" w:rsidP="00A2497D">
      <w:pPr>
        <w:pStyle w:val="ListParagraph"/>
        <w:numPr>
          <w:ilvl w:val="0"/>
          <w:numId w:val="2"/>
        </w:numPr>
        <w:rPr>
          <w:sz w:val="24"/>
        </w:rPr>
      </w:pPr>
      <w:r w:rsidRPr="00116375">
        <w:rPr>
          <w:sz w:val="24"/>
        </w:rPr>
        <w:t>Can you place the Romans on the map?</w:t>
      </w:r>
    </w:p>
    <w:p w:rsidR="00A2497D" w:rsidRPr="00116375" w:rsidRDefault="00A2497D" w:rsidP="00A2497D">
      <w:pPr>
        <w:pStyle w:val="ListParagraph"/>
        <w:ind w:left="1080"/>
        <w:rPr>
          <w:sz w:val="24"/>
        </w:rPr>
      </w:pPr>
    </w:p>
    <w:p w:rsidR="00A2497D" w:rsidRPr="00116375" w:rsidRDefault="00A2497D" w:rsidP="00A2497D">
      <w:pPr>
        <w:pStyle w:val="ListParagraph"/>
        <w:numPr>
          <w:ilvl w:val="0"/>
          <w:numId w:val="2"/>
        </w:numPr>
        <w:rPr>
          <w:sz w:val="24"/>
        </w:rPr>
      </w:pPr>
      <w:r w:rsidRPr="00116375">
        <w:rPr>
          <w:sz w:val="24"/>
        </w:rPr>
        <w:t>Where do people speak languages that are based on Latin (the language of the Romans)?</w:t>
      </w:r>
    </w:p>
    <w:p w:rsidR="00A2497D" w:rsidRPr="00116375" w:rsidRDefault="00A2497D" w:rsidP="00A2497D">
      <w:pPr>
        <w:pStyle w:val="ListParagraph"/>
        <w:rPr>
          <w:sz w:val="24"/>
        </w:rPr>
      </w:pPr>
    </w:p>
    <w:p w:rsidR="00A2497D" w:rsidRPr="00116375" w:rsidRDefault="00A2497D" w:rsidP="00A2497D">
      <w:pPr>
        <w:pStyle w:val="ListParagraph"/>
        <w:numPr>
          <w:ilvl w:val="0"/>
          <w:numId w:val="2"/>
        </w:numPr>
        <w:rPr>
          <w:sz w:val="24"/>
        </w:rPr>
      </w:pPr>
      <w:r w:rsidRPr="00116375">
        <w:rPr>
          <w:sz w:val="24"/>
        </w:rPr>
        <w:t>Where do people speak languages that are NOT based on Latin?</w:t>
      </w:r>
    </w:p>
    <w:p w:rsidR="00A2497D" w:rsidRDefault="00A2497D" w:rsidP="00A2497D">
      <w:pPr>
        <w:tabs>
          <w:tab w:val="left" w:pos="5400"/>
        </w:tabs>
      </w:pPr>
    </w:p>
    <w:p w:rsidR="00A2497D" w:rsidRDefault="00A2497D" w:rsidP="00A2497D">
      <w:pPr>
        <w:tabs>
          <w:tab w:val="left" w:pos="540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0DCEED3" wp14:editId="36C2C8A7">
            <wp:simplePos x="0" y="0"/>
            <wp:positionH relativeFrom="column">
              <wp:posOffset>-828675</wp:posOffset>
            </wp:positionH>
            <wp:positionV relativeFrom="paragraph">
              <wp:posOffset>224790</wp:posOffset>
            </wp:positionV>
            <wp:extent cx="7362825" cy="4076700"/>
            <wp:effectExtent l="19050" t="19050" r="28575" b="19050"/>
            <wp:wrapSquare wrapText="bothSides"/>
            <wp:docPr id="4" name="Picture 4" descr="http://upload.wikimedia.org/wikipedia/commons/c/cf/A_large_blank_world_map_with_oceans_marked_in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c/cf/A_large_blank_world_map_with_oceans_marked_in_blu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07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97D" w:rsidRDefault="00A2497D" w:rsidP="00A2497D">
      <w:pPr>
        <w:tabs>
          <w:tab w:val="left" w:pos="5400"/>
        </w:tabs>
      </w:pPr>
    </w:p>
    <w:p w:rsidR="00A2497D" w:rsidRDefault="00A2497D" w:rsidP="00A2497D">
      <w:pPr>
        <w:tabs>
          <w:tab w:val="left" w:pos="5400"/>
        </w:tabs>
      </w:pPr>
    </w:p>
    <w:p w:rsidR="00A2497D" w:rsidRDefault="00A2497D" w:rsidP="00A2497D">
      <w:pPr>
        <w:tabs>
          <w:tab w:val="left" w:pos="3690"/>
        </w:tabs>
      </w:pPr>
      <w:r>
        <w:tab/>
      </w:r>
    </w:p>
    <w:p w:rsidR="00A2497D" w:rsidRPr="00116375" w:rsidRDefault="00A2497D" w:rsidP="00A2497D">
      <w:pPr>
        <w:pStyle w:val="ListParagraph"/>
        <w:numPr>
          <w:ilvl w:val="0"/>
          <w:numId w:val="1"/>
        </w:numPr>
        <w:tabs>
          <w:tab w:val="left" w:pos="3690"/>
        </w:tabs>
        <w:rPr>
          <w:b/>
          <w:sz w:val="24"/>
        </w:rPr>
      </w:pPr>
      <w:r w:rsidRPr="00116375">
        <w:rPr>
          <w:b/>
          <w:sz w:val="24"/>
        </w:rPr>
        <w:lastRenderedPageBreak/>
        <w:t>Roman History in Britain</w:t>
      </w:r>
    </w:p>
    <w:p w:rsidR="00A2497D" w:rsidRPr="00116375" w:rsidRDefault="00A2497D" w:rsidP="00A2497D">
      <w:pPr>
        <w:pStyle w:val="ListParagraph"/>
        <w:tabs>
          <w:tab w:val="left" w:pos="3690"/>
        </w:tabs>
        <w:rPr>
          <w:sz w:val="24"/>
        </w:rPr>
      </w:pPr>
    </w:p>
    <w:p w:rsidR="00A2497D" w:rsidRPr="00116375" w:rsidRDefault="00A2497D" w:rsidP="00A2497D">
      <w:pPr>
        <w:tabs>
          <w:tab w:val="left" w:pos="3690"/>
        </w:tabs>
        <w:rPr>
          <w:sz w:val="24"/>
        </w:rPr>
      </w:pPr>
      <w:r w:rsidRPr="00116375">
        <w:rPr>
          <w:sz w:val="24"/>
        </w:rPr>
        <w:t xml:space="preserve">              Can you put the Romans and the other periods of time in the correct order?</w:t>
      </w:r>
    </w:p>
    <w:p w:rsidR="00A2497D" w:rsidRDefault="00A2497D" w:rsidP="00A2497D">
      <w:pPr>
        <w:pStyle w:val="ListParagraph"/>
        <w:tabs>
          <w:tab w:val="left" w:pos="3690"/>
        </w:tabs>
        <w:ind w:left="1080"/>
      </w:pPr>
    </w:p>
    <w:p w:rsidR="00A2497D" w:rsidRDefault="00A2497D" w:rsidP="00A2497D">
      <w:pPr>
        <w:pStyle w:val="ListParagraph"/>
        <w:tabs>
          <w:tab w:val="left" w:pos="3690"/>
        </w:tabs>
        <w:ind w:left="108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DFFF3E" wp14:editId="464FC9AF">
            <wp:simplePos x="0" y="0"/>
            <wp:positionH relativeFrom="column">
              <wp:posOffset>-523875</wp:posOffset>
            </wp:positionH>
            <wp:positionV relativeFrom="paragraph">
              <wp:posOffset>12700</wp:posOffset>
            </wp:positionV>
            <wp:extent cx="1828800" cy="2112010"/>
            <wp:effectExtent l="0" t="0" r="0" b="0"/>
            <wp:wrapSquare wrapText="bothSides"/>
            <wp:docPr id="1038" name="Picture 14" descr="http://www.luminarium.org/renlit/henry8roy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http://www.luminarium.org/renlit/henry8royal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DF92872" wp14:editId="5A919081">
            <wp:simplePos x="0" y="0"/>
            <wp:positionH relativeFrom="column">
              <wp:posOffset>4524375</wp:posOffset>
            </wp:positionH>
            <wp:positionV relativeFrom="paragraph">
              <wp:posOffset>250825</wp:posOffset>
            </wp:positionV>
            <wp:extent cx="1526540" cy="1790700"/>
            <wp:effectExtent l="0" t="0" r="0" b="0"/>
            <wp:wrapSquare wrapText="bothSides"/>
            <wp:docPr id="1026" name="Picture 2" descr="http://www.romanobritain.org/Graphics/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romanobritain.org/Graphics/attac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97D" w:rsidRDefault="00A2497D" w:rsidP="00A2497D">
      <w:pPr>
        <w:pStyle w:val="ListParagraph"/>
        <w:tabs>
          <w:tab w:val="left" w:pos="3690"/>
        </w:tabs>
        <w:ind w:left="108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0469110" wp14:editId="6E37EC33">
            <wp:simplePos x="0" y="0"/>
            <wp:positionH relativeFrom="column">
              <wp:posOffset>441325</wp:posOffset>
            </wp:positionH>
            <wp:positionV relativeFrom="paragraph">
              <wp:posOffset>55245</wp:posOffset>
            </wp:positionV>
            <wp:extent cx="1646555" cy="1878965"/>
            <wp:effectExtent l="0" t="0" r="0" b="0"/>
            <wp:wrapSquare wrapText="bothSides"/>
            <wp:docPr id="1042" name="Picture 18" descr="http://i.telegraph.co.uk/multimedia/archive/01660/churchill3_16606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http://i.telegraph.co.uk/multimedia/archive/01660/churchill3_1660626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0" r="2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A2497D" w:rsidRDefault="00A2497D" w:rsidP="00A2497D">
      <w:pPr>
        <w:pStyle w:val="ListParagraph"/>
        <w:tabs>
          <w:tab w:val="left" w:pos="3690"/>
        </w:tabs>
        <w:ind w:left="1080"/>
      </w:pPr>
    </w:p>
    <w:p w:rsidR="00A2497D" w:rsidRPr="00BF3AD7" w:rsidRDefault="00A2497D" w:rsidP="00A2497D">
      <w:pPr>
        <w:tabs>
          <w:tab w:val="left" w:pos="3690"/>
        </w:tabs>
        <w:ind w:left="720"/>
      </w:pPr>
    </w:p>
    <w:p w:rsidR="00A2497D" w:rsidRDefault="00A2497D" w:rsidP="00A2497D">
      <w:pPr>
        <w:tabs>
          <w:tab w:val="left" w:pos="5400"/>
        </w:tabs>
      </w:pPr>
    </w:p>
    <w:p w:rsidR="00A2497D" w:rsidRPr="00BF3AD7" w:rsidRDefault="00A2497D" w:rsidP="00A2497D"/>
    <w:p w:rsidR="00A2497D" w:rsidRPr="00BF3AD7" w:rsidRDefault="00A2497D" w:rsidP="00A2497D"/>
    <w:p w:rsidR="00A2497D" w:rsidRDefault="00A2497D" w:rsidP="00A2497D"/>
    <w:p w:rsidR="00A2497D" w:rsidRDefault="00A2497D" w:rsidP="00A2497D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2B6193" wp14:editId="2F4AFF86">
            <wp:simplePos x="0" y="0"/>
            <wp:positionH relativeFrom="column">
              <wp:posOffset>3657600</wp:posOffset>
            </wp:positionH>
            <wp:positionV relativeFrom="paragraph">
              <wp:posOffset>158750</wp:posOffset>
            </wp:positionV>
            <wp:extent cx="2007870" cy="2113280"/>
            <wp:effectExtent l="0" t="0" r="0" b="0"/>
            <wp:wrapSquare wrapText="bothSides"/>
            <wp:docPr id="1034" name="Picture 10" descr="http://www.channelingerik.com/wp-content/uploads/2013/01/4-pyramids-gi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www.channelingerik.com/wp-content/uploads/2013/01/4-pyramids-giz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97D" w:rsidRDefault="00A2497D" w:rsidP="00A2497D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69F7A62" wp14:editId="7F26CFC0">
            <wp:simplePos x="0" y="0"/>
            <wp:positionH relativeFrom="column">
              <wp:posOffset>-657225</wp:posOffset>
            </wp:positionH>
            <wp:positionV relativeFrom="paragraph">
              <wp:posOffset>181610</wp:posOffset>
            </wp:positionV>
            <wp:extent cx="1964690" cy="2169795"/>
            <wp:effectExtent l="0" t="0" r="0" b="0"/>
            <wp:wrapSquare wrapText="bothSides"/>
            <wp:docPr id="14348" name="Picture 12" descr="http://upload.wikimedia.org/wikipedia/commons/b/bc/Bayeux_Tapestry_scene51_Battle_of_Hastings_Norman_knights_and_arc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" name="Picture 12" descr="http://upload.wikimedia.org/wikipedia/commons/b/bc/Bayeux_Tapestry_scene51_Battle_of_Hastings_Norman_knights_and_archer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F95336" wp14:editId="35FA2E30">
            <wp:simplePos x="0" y="0"/>
            <wp:positionH relativeFrom="column">
              <wp:posOffset>-1383665</wp:posOffset>
            </wp:positionH>
            <wp:positionV relativeFrom="paragraph">
              <wp:posOffset>2092960</wp:posOffset>
            </wp:positionV>
            <wp:extent cx="1938020" cy="2495550"/>
            <wp:effectExtent l="0" t="0" r="0" b="0"/>
            <wp:wrapSquare wrapText="bothSides"/>
            <wp:docPr id="14342" name="Picture 6" descr="http://www.ancientgreece.co.uk/gods/images/zeus_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ttp://www.ancientgreece.co.uk/gods/images/zeus_sm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  <w:r>
        <w:t xml:space="preserve"> </w:t>
      </w: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B88C328" wp14:editId="48B3CDA4">
            <wp:simplePos x="0" y="0"/>
            <wp:positionH relativeFrom="column">
              <wp:posOffset>1640840</wp:posOffset>
            </wp:positionH>
            <wp:positionV relativeFrom="paragraph">
              <wp:posOffset>74930</wp:posOffset>
            </wp:positionV>
            <wp:extent cx="2411095" cy="2000250"/>
            <wp:effectExtent l="0" t="0" r="0" b="0"/>
            <wp:wrapNone/>
            <wp:docPr id="41" name="Picture 41" descr="https://encrypted-tbn2.gstatic.com/images?q=tbn:ANd9GcSC1pPBAtPEWDUVBdA3TNbO8m0zx3TBMminwGJvgP-oSxVZdGIp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2.gstatic.com/images?q=tbn:ANd9GcSC1pPBAtPEWDUVBdA3TNbO8m0zx3TBMminwGJvgP-oSxVZdGIpZ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pStyle w:val="ListParagraph"/>
        <w:ind w:left="1080"/>
      </w:pPr>
    </w:p>
    <w:p w:rsidR="00A2497D" w:rsidRDefault="00A2497D" w:rsidP="00A2497D">
      <w:pPr>
        <w:rPr>
          <w:b/>
          <w:sz w:val="28"/>
        </w:rPr>
      </w:pPr>
      <w:r>
        <w:rPr>
          <w:b/>
          <w:sz w:val="28"/>
        </w:rPr>
        <w:br w:type="page"/>
      </w:r>
    </w:p>
    <w:p w:rsidR="00A2497D" w:rsidRPr="00DF0F33" w:rsidRDefault="00A2497D" w:rsidP="00A2497D">
      <w:pPr>
        <w:pStyle w:val="ListParagraph"/>
        <w:numPr>
          <w:ilvl w:val="0"/>
          <w:numId w:val="1"/>
        </w:numPr>
        <w:rPr>
          <w:b/>
          <w:sz w:val="24"/>
        </w:rPr>
      </w:pPr>
      <w:r w:rsidRPr="00DF0F33">
        <w:rPr>
          <w:b/>
          <w:sz w:val="24"/>
        </w:rPr>
        <w:lastRenderedPageBreak/>
        <w:t>Do you recognize these words? What do they mean? Can you use them in a sentence or story?</w:t>
      </w:r>
    </w:p>
    <w:p w:rsidR="00A2497D" w:rsidRDefault="001B19C7" w:rsidP="00A2497D">
      <w:pPr>
        <w:pStyle w:val="ListParagraph"/>
        <w:rPr>
          <w:b/>
          <w:sz w:val="24"/>
        </w:rPr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86.8pt;height:71.25pt" fillcolor="black">
            <v:shadow color="#868686"/>
            <v:textpath style="font-family:&quot;Arial Black&quot;;v-text-kern:t" trim="t" fitpath="t" string="Ad hoc"/>
          </v:shape>
        </w:pict>
      </w:r>
      <w:r w:rsidR="00A2497D">
        <w:t xml:space="preserve">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85.25pt;height:3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Audio"/>
          </v:shape>
        </w:pict>
      </w:r>
    </w:p>
    <w:p w:rsidR="00A2497D" w:rsidRDefault="00A2497D" w:rsidP="00A2497D">
      <w:pPr>
        <w:pStyle w:val="ListParagraph"/>
        <w:rPr>
          <w:b/>
          <w:sz w:val="24"/>
        </w:rPr>
      </w:pPr>
    </w:p>
    <w:p w:rsidR="00A2497D" w:rsidRDefault="001B19C7" w:rsidP="00A2497D">
      <w:pPr>
        <w:pStyle w:val="ListParagraph"/>
      </w:pPr>
      <w:r>
        <w:pict>
          <v:shape id="_x0000_i1027" type="#_x0000_t136" style="width:196.45pt;height:39.75pt">
            <v:shadow on="t" opacity="52429f"/>
            <v:textpath style="font-family:&quot;Arial Black&quot;;font-style:italic;v-text-kern:t" trim="t" fitpath="t" string="Carpe diem"/>
          </v:shape>
        </w:pict>
      </w:r>
      <w:r w:rsidR="00A2497D">
        <w:t xml:space="preserve">         </w:t>
      </w: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161.25pt;height:5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Circa"/>
          </v:shape>
        </w:pict>
      </w:r>
    </w:p>
    <w:p w:rsidR="00A2497D" w:rsidRDefault="00A2497D" w:rsidP="00A2497D">
      <w:pPr>
        <w:pStyle w:val="ListParagraph"/>
      </w:pPr>
    </w:p>
    <w:p w:rsidR="00A2497D" w:rsidRDefault="001B19C7" w:rsidP="00A2497D">
      <w:pPr>
        <w:pStyle w:val="ListParagraph"/>
      </w:pPr>
      <w:r>
        <w:pict>
          <v:shape id="_x0000_i1029" type="#_x0000_t136" style="width:147.85pt;height:49.5pt" fillcolor="#369" stroked="f">
            <v:shadow on="t" color="#b2b2b2" opacity="52429f" offset="3pt"/>
            <v:textpath style="font-family:&quot;Times New Roman&quot;;v-text-kern:t" trim="t" fitpath="t" string="Curriculum vitae"/>
          </v:shape>
        </w:pict>
      </w:r>
      <w:r w:rsidR="00A2497D">
        <w:t xml:space="preserve">    </w:t>
      </w:r>
      <w:r w:rsidR="00DF0F33">
        <w:pict>
          <v:shape id="_x0000_i1030" type="#_x0000_t136" style="width:72.8pt;height:44.3pt" fillcolor="#063" strokecolor="green">
            <v:fill r:id="rId24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incognito"/>
          </v:shape>
        </w:pict>
      </w:r>
      <w:r w:rsidR="00A2497D">
        <w:t xml:space="preserve">    </w:t>
      </w:r>
      <w:r w:rsidR="00DF0F33">
        <w:pict>
          <v:shape id="_x0000_i1031" type="#_x0000_t136" style="width:132.85pt;height:38.9pt" fillcolor="#fc9">
            <v:fill r:id="rId25" o:title="White marble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veto&#10;"/>
          </v:shape>
        </w:pict>
      </w:r>
    </w:p>
    <w:p w:rsidR="00A2497D" w:rsidRDefault="00A2497D" w:rsidP="00A2497D">
      <w:pPr>
        <w:pStyle w:val="ListParagraph"/>
        <w:rPr>
          <w:b/>
          <w:sz w:val="24"/>
        </w:rPr>
      </w:pPr>
    </w:p>
    <w:p w:rsidR="00A2497D" w:rsidRDefault="001B19C7" w:rsidP="00A2497D">
      <w:pPr>
        <w:pStyle w:val="ListParagraph"/>
        <w:rPr>
          <w:b/>
          <w:sz w:val="24"/>
        </w:rPr>
      </w:pPr>
      <w:r>
        <w:pict>
          <v:shape id="_x0000_i1032" type="#_x0000_t172" style="width:115.55pt;height:73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ipso facto"/>
          </v:shape>
        </w:pict>
      </w:r>
      <w:r w:rsidR="00A2497D">
        <w:t xml:space="preserve">     </w:t>
      </w:r>
      <w:r>
        <w:pict>
          <v:shape id="_x0000_i1033" type="#_x0000_t172" style="width:113.3pt;height:49.5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post mortem"/>
          </v:shape>
        </w:pict>
      </w:r>
      <w:r w:rsidR="00A2497D">
        <w:t xml:space="preserve">    </w:t>
      </w:r>
      <w:r>
        <w:pict>
          <v:shape id="_x0000_i1034" type="#_x0000_t136" style="width:132.65pt;height:5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ost scriptum"/>
          </v:shape>
        </w:pict>
      </w:r>
    </w:p>
    <w:p w:rsidR="00A2497D" w:rsidRDefault="00A2497D" w:rsidP="00A2497D">
      <w:pPr>
        <w:pStyle w:val="ListParagraph"/>
        <w:rPr>
          <w:b/>
          <w:sz w:val="24"/>
        </w:rPr>
      </w:pPr>
    </w:p>
    <w:p w:rsidR="00A2497D" w:rsidRDefault="001B19C7" w:rsidP="00A2497D">
      <w:pPr>
        <w:pStyle w:val="ListParagraph"/>
      </w:pPr>
      <w:r>
        <w:pict>
          <v:shape id="_x0000_i1035" type="#_x0000_t172" style="width:77.25pt;height:61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versus"/>
          </v:shape>
        </w:pict>
      </w:r>
    </w:p>
    <w:p w:rsidR="00A2497D" w:rsidRDefault="00A2497D" w:rsidP="00A2497D">
      <w:pPr>
        <w:pStyle w:val="ListParagraph"/>
      </w:pPr>
    </w:p>
    <w:p w:rsidR="00A2497D" w:rsidRDefault="00A2497D" w:rsidP="00A2497D">
      <w:pPr>
        <w:pStyle w:val="ListParagraph"/>
        <w:rPr>
          <w:sz w:val="24"/>
        </w:rPr>
      </w:pPr>
      <w:r w:rsidRPr="00116375">
        <w:rPr>
          <w:sz w:val="24"/>
        </w:rPr>
        <w:t>What</w:t>
      </w:r>
      <w:r>
        <w:rPr>
          <w:sz w:val="24"/>
        </w:rPr>
        <w:t xml:space="preserve"> do you think</w:t>
      </w:r>
      <w:r w:rsidRPr="00116375">
        <w:rPr>
          <w:sz w:val="24"/>
        </w:rPr>
        <w:t xml:space="preserve"> </w:t>
      </w:r>
      <w:r w:rsidRPr="00116375">
        <w:rPr>
          <w:i/>
          <w:sz w:val="24"/>
        </w:rPr>
        <w:t>post</w:t>
      </w:r>
      <w:r w:rsidRPr="00116375">
        <w:rPr>
          <w:sz w:val="24"/>
        </w:rPr>
        <w:t xml:space="preserve"> mean</w:t>
      </w:r>
      <w:r>
        <w:rPr>
          <w:sz w:val="24"/>
        </w:rPr>
        <w:t>s</w:t>
      </w:r>
      <w:r w:rsidRPr="00116375">
        <w:rPr>
          <w:sz w:val="24"/>
        </w:rPr>
        <w:t xml:space="preserve">? </w:t>
      </w:r>
      <w:r>
        <w:rPr>
          <w:sz w:val="24"/>
        </w:rPr>
        <w:t>___________________________________________</w:t>
      </w:r>
    </w:p>
    <w:p w:rsidR="00A2497D" w:rsidRDefault="00A2497D" w:rsidP="00A2497D">
      <w:pPr>
        <w:pStyle w:val="ListParagraph"/>
        <w:rPr>
          <w:sz w:val="24"/>
        </w:rPr>
      </w:pPr>
    </w:p>
    <w:p w:rsidR="00A2497D" w:rsidRDefault="00A2497D" w:rsidP="00A2497D">
      <w:pPr>
        <w:pStyle w:val="ListParagraph"/>
        <w:rPr>
          <w:sz w:val="24"/>
        </w:rPr>
      </w:pPr>
      <w:r>
        <w:rPr>
          <w:sz w:val="24"/>
        </w:rPr>
        <w:t xml:space="preserve">Can you give two English words that have just dropped one or more letters of the Latin? </w:t>
      </w:r>
    </w:p>
    <w:p w:rsidR="00A2497D" w:rsidRDefault="00A2497D" w:rsidP="00A2497D">
      <w:pPr>
        <w:pStyle w:val="ListParagraph"/>
        <w:rPr>
          <w:sz w:val="24"/>
        </w:rPr>
      </w:pPr>
      <w:r>
        <w:rPr>
          <w:sz w:val="24"/>
        </w:rPr>
        <w:t>_____________________________________________________________________</w:t>
      </w:r>
    </w:p>
    <w:p w:rsidR="00A2497D" w:rsidRDefault="00A2497D" w:rsidP="00A2497D">
      <w:pPr>
        <w:pStyle w:val="ListParagraph"/>
        <w:rPr>
          <w:sz w:val="24"/>
        </w:rPr>
      </w:pPr>
    </w:p>
    <w:p w:rsidR="00A2497D" w:rsidRPr="00116375" w:rsidRDefault="00A2497D" w:rsidP="00A2497D">
      <w:pPr>
        <w:pStyle w:val="ListParagraph"/>
        <w:rPr>
          <w:sz w:val="24"/>
        </w:rPr>
      </w:pPr>
      <w:r>
        <w:rPr>
          <w:sz w:val="24"/>
        </w:rPr>
        <w:t xml:space="preserve">Can you give two English words that are based on </w:t>
      </w:r>
      <w:r>
        <w:rPr>
          <w:i/>
          <w:sz w:val="24"/>
        </w:rPr>
        <w:t>circa</w:t>
      </w:r>
      <w:r>
        <w:rPr>
          <w:sz w:val="24"/>
        </w:rPr>
        <w:t xml:space="preserve">? What do you think </w:t>
      </w:r>
      <w:r>
        <w:rPr>
          <w:i/>
          <w:sz w:val="24"/>
        </w:rPr>
        <w:t>circa</w:t>
      </w:r>
      <w:r>
        <w:rPr>
          <w:sz w:val="24"/>
        </w:rPr>
        <w:t xml:space="preserve"> means?</w:t>
      </w:r>
    </w:p>
    <w:p w:rsidR="00A2497D" w:rsidRDefault="00A2497D" w:rsidP="00A2497D">
      <w:pPr>
        <w:pStyle w:val="ListParagraph"/>
        <w:rPr>
          <w:sz w:val="24"/>
        </w:rPr>
      </w:pPr>
    </w:p>
    <w:p w:rsidR="00A2497D" w:rsidRPr="00116375" w:rsidRDefault="00A2497D" w:rsidP="00A2497D">
      <w:pPr>
        <w:pStyle w:val="ListParagraph"/>
        <w:rPr>
          <w:sz w:val="24"/>
        </w:rPr>
      </w:pPr>
      <w:r>
        <w:rPr>
          <w:sz w:val="24"/>
        </w:rPr>
        <w:t>_____________________________________________________________________</w:t>
      </w:r>
    </w:p>
    <w:p w:rsidR="00A2497D" w:rsidRDefault="00A2497D" w:rsidP="00A2497D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lastRenderedPageBreak/>
        <w:t>What is the connection between the pictures below and the Romans? Do you know what the words mean?</w:t>
      </w:r>
    </w:p>
    <w:p w:rsidR="00A2497D" w:rsidRPr="001C793B" w:rsidRDefault="00A2497D" w:rsidP="00A2497D">
      <w:pPr>
        <w:pStyle w:val="ListParagraph"/>
        <w:rPr>
          <w:b/>
          <w:sz w:val="24"/>
        </w:rPr>
      </w:pPr>
    </w:p>
    <w:p w:rsidR="00A2497D" w:rsidRDefault="00A2497D" w:rsidP="00A2497D">
      <w:pPr>
        <w:pStyle w:val="ListParagraph"/>
        <w:ind w:left="142" w:hanging="142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BCB6F4E" wp14:editId="0679E772">
            <wp:simplePos x="0" y="0"/>
            <wp:positionH relativeFrom="column">
              <wp:posOffset>581025</wp:posOffset>
            </wp:positionH>
            <wp:positionV relativeFrom="paragraph">
              <wp:posOffset>339090</wp:posOffset>
            </wp:positionV>
            <wp:extent cx="1656080" cy="2476500"/>
            <wp:effectExtent l="0" t="0" r="0" b="0"/>
            <wp:wrapSquare wrapText="bothSides"/>
            <wp:docPr id="17413" name="Picture 7" descr="4325313225_c18e67bb46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4325313225_c18e67bb46_z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DB0A74E" wp14:editId="4D0F193A">
            <wp:simplePos x="0" y="0"/>
            <wp:positionH relativeFrom="column">
              <wp:posOffset>3276600</wp:posOffset>
            </wp:positionH>
            <wp:positionV relativeFrom="paragraph">
              <wp:posOffset>285115</wp:posOffset>
            </wp:positionV>
            <wp:extent cx="1822450" cy="1838325"/>
            <wp:effectExtent l="76200" t="76200" r="82550" b="962025"/>
            <wp:wrapSquare wrapText="bothSides"/>
            <wp:docPr id="16387" name="Picture 5" descr="nume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numeral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383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8DE" w:rsidRPr="00A2497D" w:rsidRDefault="00A2497D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2023CFC" wp14:editId="5AEA91D9">
            <wp:simplePos x="0" y="0"/>
            <wp:positionH relativeFrom="column">
              <wp:posOffset>1353820</wp:posOffset>
            </wp:positionH>
            <wp:positionV relativeFrom="paragraph">
              <wp:posOffset>6105525</wp:posOffset>
            </wp:positionV>
            <wp:extent cx="3272790" cy="1419225"/>
            <wp:effectExtent l="133350" t="114300" r="137160" b="142875"/>
            <wp:wrapSquare wrapText="bothSides"/>
            <wp:docPr id="17415" name="Picture 10" descr="ANd9GcTtZIlhrqpL9QyTJRtU_0z1kVWHfAioL8FT-HqSneasJuQosbyhc7lBTI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10" descr="ANd9GcTtZIlhrqpL9QyTJRtU_0z1kVWHfAioL8FT-HqSneasJuQosbyhc7lBTIZ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3EA06DF" wp14:editId="74169F6E">
            <wp:simplePos x="0" y="0"/>
            <wp:positionH relativeFrom="column">
              <wp:posOffset>-695325</wp:posOffset>
            </wp:positionH>
            <wp:positionV relativeFrom="paragraph">
              <wp:posOffset>3039110</wp:posOffset>
            </wp:positionV>
            <wp:extent cx="4047490" cy="2694940"/>
            <wp:effectExtent l="0" t="0" r="0" b="0"/>
            <wp:wrapSquare wrapText="bothSides"/>
            <wp:docPr id="7173" name="Picture 5" descr="solar-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solar-syste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2EF39EC" wp14:editId="4E8DC90F">
            <wp:simplePos x="0" y="0"/>
            <wp:positionH relativeFrom="column">
              <wp:posOffset>3875405</wp:posOffset>
            </wp:positionH>
            <wp:positionV relativeFrom="paragraph">
              <wp:posOffset>2791460</wp:posOffset>
            </wp:positionV>
            <wp:extent cx="2266950" cy="2857500"/>
            <wp:effectExtent l="0" t="0" r="0" b="0"/>
            <wp:wrapSquare wrapText="bothSides"/>
            <wp:docPr id="17412" name="Picture 5" descr="rip_on_a_gravestone_0521-1010-2321-1007_S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rip_on_a_gravestone_0521-1010-2321-1007_SM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28DE" w:rsidRPr="00A249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26EA8"/>
    <w:multiLevelType w:val="hybridMultilevel"/>
    <w:tmpl w:val="4E06A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C12F6"/>
    <w:multiLevelType w:val="hybridMultilevel"/>
    <w:tmpl w:val="4DC03CD8"/>
    <w:lvl w:ilvl="0" w:tplc="812261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D450740"/>
    <w:multiLevelType w:val="hybridMultilevel"/>
    <w:tmpl w:val="A6BE76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97D"/>
    <w:rsid w:val="001B19C7"/>
    <w:rsid w:val="00A2497D"/>
    <w:rsid w:val="00B428DE"/>
    <w:rsid w:val="00DA2352"/>
    <w:rsid w:val="00DF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97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97D"/>
    <w:rPr>
      <w:rFonts w:ascii="Tahoma" w:eastAsiaTheme="minorEastAsi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249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97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97D"/>
    <w:rPr>
      <w:rFonts w:ascii="Tahoma" w:eastAsiaTheme="minorEastAsi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24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image" Target="media/image10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https://encrypted-tbn2.gstatic.com/images?q=tbn:ANd9GcSC1pPBAtPEWDUVBdA3TNbO8m0zx3TBMminwGJvgP-oSxVZdGIpZg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3E66DC61</Template>
  <TotalTime>1</TotalTime>
  <Pages>6</Pages>
  <Words>429</Words>
  <Characters>1812</Characters>
  <Application>Microsoft Office Word</Application>
  <DocSecurity>0</DocSecurity>
  <Lines>258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Bracke E.</dc:creator>
  <cp:lastModifiedBy>Bracke E.</cp:lastModifiedBy>
  <cp:revision>4</cp:revision>
  <cp:lastPrinted>2015-11-11T10:21:00Z</cp:lastPrinted>
  <dcterms:created xsi:type="dcterms:W3CDTF">2015-11-06T12:01:00Z</dcterms:created>
  <dcterms:modified xsi:type="dcterms:W3CDTF">2015-11-11T10:21:00Z</dcterms:modified>
</cp:coreProperties>
</file>